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686" w:rsidRDefault="009840B8" w:rsidP="00535677">
      <w:pPr>
        <w:pStyle w:val="ConsPlusNormal"/>
        <w:ind w:left="4820" w:firstLine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7D0E3243" wp14:editId="24AB2A5B">
            <wp:simplePos x="0" y="0"/>
            <wp:positionH relativeFrom="column">
              <wp:posOffset>2755900</wp:posOffset>
            </wp:positionH>
            <wp:positionV relativeFrom="paragraph">
              <wp:posOffset>-131445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6DAF" w:rsidRPr="00D971FC" w:rsidRDefault="007E6DAF" w:rsidP="007E6DAF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E6DAF" w:rsidRPr="00D971FC" w:rsidRDefault="007E6DAF" w:rsidP="007E6DAF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E6DAF" w:rsidRPr="00D971FC" w:rsidRDefault="007E6DAF" w:rsidP="007E6DAF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7E6DAF" w:rsidRPr="00D971FC" w:rsidRDefault="007E6DAF" w:rsidP="007E6DAF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E6DAF" w:rsidRDefault="007E6DAF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4C38" w:rsidRPr="00FD495C" w:rsidRDefault="00084C3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1FAB" w:rsidRPr="006545C4" w:rsidRDefault="003E1FAB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52124C" w:rsidRPr="006545C4" w:rsidRDefault="0052124C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FF1778" w:rsidRDefault="00FF177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4C38" w:rsidRDefault="00084C3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E6DAF" w:rsidRPr="002C6B90" w:rsidRDefault="007E6DAF" w:rsidP="007E6DAF">
      <w:pPr>
        <w:tabs>
          <w:tab w:val="left" w:pos="4860"/>
          <w:tab w:val="left" w:pos="6030"/>
        </w:tabs>
        <w:suppressAutoHyphens/>
        <w:autoSpaceDE w:val="0"/>
        <w:snapToGrid w:val="0"/>
        <w:ind w:right="-2" w:firstLine="0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 xml:space="preserve">О внесении изменений в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Устав</w:t>
      </w:r>
      <w:r>
        <w:rPr>
          <w:rFonts w:eastAsia="Arial" w:cs="Arial"/>
          <w:b/>
          <w:bCs/>
          <w:sz w:val="28"/>
          <w:szCs w:val="28"/>
          <w:lang w:eastAsia="ar-SA"/>
        </w:rPr>
        <w:t xml:space="preserve">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Ярославского муниципального района</w:t>
      </w:r>
    </w:p>
    <w:p w:rsidR="007E6DAF" w:rsidRDefault="007E6DAF" w:rsidP="007E6DAF">
      <w:pPr>
        <w:rPr>
          <w:sz w:val="28"/>
          <w:szCs w:val="28"/>
          <w:lang w:eastAsia="en-US"/>
        </w:rPr>
      </w:pPr>
    </w:p>
    <w:p w:rsidR="009840B8" w:rsidRPr="00985F71" w:rsidRDefault="009840B8" w:rsidP="007E6DAF">
      <w:pPr>
        <w:rPr>
          <w:sz w:val="28"/>
          <w:szCs w:val="28"/>
          <w:lang w:eastAsia="en-US"/>
        </w:rPr>
      </w:pPr>
    </w:p>
    <w:p w:rsidR="007E6DAF" w:rsidRPr="00616230" w:rsidRDefault="007E6DAF" w:rsidP="007E6DAF">
      <w:pPr>
        <w:autoSpaceDE w:val="0"/>
        <w:jc w:val="right"/>
      </w:pPr>
      <w:r w:rsidRPr="00616230">
        <w:t>Принято на заседании</w:t>
      </w:r>
    </w:p>
    <w:p w:rsidR="007E6DAF" w:rsidRPr="00616230" w:rsidRDefault="007E6DAF" w:rsidP="007E6DAF">
      <w:pPr>
        <w:autoSpaceDE w:val="0"/>
        <w:jc w:val="right"/>
      </w:pPr>
      <w:r w:rsidRPr="00616230">
        <w:t>Муниципального Совета</w:t>
      </w:r>
    </w:p>
    <w:p w:rsidR="007E6DAF" w:rsidRDefault="007E6DAF" w:rsidP="007E6DAF">
      <w:pPr>
        <w:autoSpaceDE w:val="0"/>
        <w:jc w:val="right"/>
      </w:pPr>
      <w:r w:rsidRPr="00616230">
        <w:t>Ярославского муниципального района</w:t>
      </w:r>
    </w:p>
    <w:p w:rsidR="007E6DAF" w:rsidRPr="00616230" w:rsidRDefault="007E6DAF" w:rsidP="007E6DAF">
      <w:pPr>
        <w:autoSpaceDE w:val="0"/>
        <w:jc w:val="right"/>
      </w:pPr>
      <w:r>
        <w:t>от «</w:t>
      </w:r>
      <w:r w:rsidR="006545C4">
        <w:t>____</w:t>
      </w:r>
      <w:r>
        <w:t xml:space="preserve">» </w:t>
      </w:r>
      <w:r w:rsidR="006545C4">
        <w:t>__________</w:t>
      </w:r>
      <w:r w:rsidR="00084C38">
        <w:t xml:space="preserve"> </w:t>
      </w:r>
      <w:r>
        <w:t>202</w:t>
      </w:r>
      <w:r w:rsidR="00263FB5">
        <w:t>3</w:t>
      </w:r>
      <w:r>
        <w:t xml:space="preserve"> г.</w:t>
      </w:r>
    </w:p>
    <w:p w:rsidR="007E6DAF" w:rsidRDefault="007E6DAF" w:rsidP="007E6DAF">
      <w:pPr>
        <w:ind w:right="4790" w:firstLine="709"/>
        <w:rPr>
          <w:bCs/>
          <w:sz w:val="28"/>
          <w:szCs w:val="28"/>
        </w:rPr>
      </w:pPr>
    </w:p>
    <w:p w:rsidR="009840B8" w:rsidRPr="002F5799" w:rsidRDefault="009840B8" w:rsidP="007E6DAF">
      <w:pPr>
        <w:ind w:right="4790" w:firstLine="709"/>
        <w:rPr>
          <w:bCs/>
          <w:sz w:val="28"/>
          <w:szCs w:val="28"/>
        </w:rPr>
      </w:pPr>
    </w:p>
    <w:p w:rsidR="002B084F" w:rsidRPr="002B084F" w:rsidRDefault="002B084F" w:rsidP="00903F66">
      <w:pPr>
        <w:autoSpaceDE w:val="0"/>
        <w:autoSpaceDN w:val="0"/>
        <w:adjustRightInd w:val="0"/>
        <w:ind w:firstLine="709"/>
        <w:rPr>
          <w:b/>
          <w:bCs/>
          <w:sz w:val="28"/>
          <w:szCs w:val="28"/>
          <w:lang w:eastAsia="hi-IN" w:bidi="hi-IN"/>
        </w:rPr>
      </w:pPr>
      <w:r w:rsidRPr="002B084F">
        <w:rPr>
          <w:sz w:val="28"/>
          <w:szCs w:val="28"/>
          <w:lang w:eastAsia="hi-IN" w:bidi="hi-IN"/>
        </w:rPr>
        <w:t xml:space="preserve">В соответствии с </w:t>
      </w:r>
      <w:r w:rsidR="00903F66">
        <w:rPr>
          <w:bCs/>
          <w:sz w:val="28"/>
          <w:szCs w:val="28"/>
          <w:lang w:eastAsia="hi-IN" w:bidi="hi-IN"/>
        </w:rPr>
        <w:t>ф</w:t>
      </w:r>
      <w:r w:rsidRPr="002B084F">
        <w:rPr>
          <w:bCs/>
          <w:sz w:val="28"/>
          <w:szCs w:val="28"/>
          <w:lang w:eastAsia="hi-IN" w:bidi="hi-IN"/>
        </w:rPr>
        <w:t>едеральным</w:t>
      </w:r>
      <w:r w:rsidR="00903F66">
        <w:rPr>
          <w:bCs/>
          <w:sz w:val="28"/>
          <w:szCs w:val="28"/>
          <w:lang w:eastAsia="hi-IN" w:bidi="hi-IN"/>
        </w:rPr>
        <w:t>и</w:t>
      </w:r>
      <w:r w:rsidRPr="002B084F">
        <w:rPr>
          <w:bCs/>
          <w:sz w:val="28"/>
          <w:szCs w:val="28"/>
          <w:lang w:eastAsia="hi-IN" w:bidi="hi-IN"/>
        </w:rPr>
        <w:t xml:space="preserve"> закон</w:t>
      </w:r>
      <w:r w:rsidR="00903F66">
        <w:rPr>
          <w:bCs/>
          <w:sz w:val="28"/>
          <w:szCs w:val="28"/>
          <w:lang w:eastAsia="hi-IN" w:bidi="hi-IN"/>
        </w:rPr>
        <w:t>ами</w:t>
      </w:r>
      <w:r w:rsidRPr="002B084F">
        <w:rPr>
          <w:bCs/>
          <w:sz w:val="28"/>
          <w:szCs w:val="28"/>
          <w:lang w:eastAsia="hi-IN" w:bidi="hi-IN"/>
        </w:rPr>
        <w:t xml:space="preserve"> от</w:t>
      </w:r>
      <w:r w:rsidR="00765EF1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>6</w:t>
      </w:r>
      <w:r w:rsidR="00765EF1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 xml:space="preserve">октября 2003 года </w:t>
      </w:r>
      <w:r w:rsidR="00903F66">
        <w:rPr>
          <w:bCs/>
          <w:sz w:val="28"/>
          <w:szCs w:val="28"/>
          <w:lang w:eastAsia="hi-IN" w:bidi="hi-IN"/>
        </w:rPr>
        <w:br/>
      </w:r>
      <w:r w:rsidRPr="002B084F">
        <w:rPr>
          <w:bCs/>
          <w:sz w:val="28"/>
          <w:szCs w:val="28"/>
          <w:lang w:eastAsia="hi-IN" w:bidi="hi-IN"/>
        </w:rPr>
        <w:t>№</w:t>
      </w:r>
      <w:r>
        <w:rPr>
          <w:bCs/>
          <w:sz w:val="28"/>
          <w:szCs w:val="28"/>
          <w:lang w:eastAsia="hi-IN" w:bidi="hi-IN"/>
        </w:rPr>
        <w:t> </w:t>
      </w:r>
      <w:r w:rsidRPr="002B084F">
        <w:rPr>
          <w:bCs/>
          <w:sz w:val="28"/>
          <w:szCs w:val="28"/>
          <w:lang w:eastAsia="hi-IN" w:bidi="hi-IN"/>
        </w:rPr>
        <w:t>131-ФЗ «Об общих принципах организации местного самоуправления в</w:t>
      </w:r>
      <w:r w:rsidR="008E6773">
        <w:rPr>
          <w:bCs/>
          <w:sz w:val="28"/>
          <w:szCs w:val="28"/>
          <w:lang w:eastAsia="hi-IN" w:bidi="hi-IN"/>
        </w:rPr>
        <w:t> </w:t>
      </w:r>
      <w:r w:rsidRPr="002B084F">
        <w:rPr>
          <w:bCs/>
          <w:sz w:val="28"/>
          <w:szCs w:val="28"/>
          <w:lang w:eastAsia="hi-IN" w:bidi="hi-IN"/>
        </w:rPr>
        <w:t>Российской Федерации»</w:t>
      </w:r>
      <w:r w:rsidR="00903F66">
        <w:rPr>
          <w:bCs/>
          <w:sz w:val="28"/>
          <w:szCs w:val="28"/>
          <w:lang w:eastAsia="hi-IN" w:bidi="hi-IN"/>
        </w:rPr>
        <w:t xml:space="preserve">, </w:t>
      </w:r>
      <w:r w:rsidR="00903F66">
        <w:rPr>
          <w:rFonts w:eastAsiaTheme="minorHAnsi"/>
          <w:sz w:val="28"/>
          <w:szCs w:val="28"/>
          <w:lang w:eastAsia="en-US"/>
        </w:rPr>
        <w:t xml:space="preserve">от 14 марта 2022 года № 60-ФЗ «О внесении изменений в отдельные законодательные акты Российской Федерации» </w:t>
      </w:r>
      <w:r w:rsidRPr="002B084F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2B084F" w:rsidRPr="002B084F" w:rsidRDefault="002B084F" w:rsidP="002B084F">
      <w:pPr>
        <w:suppressAutoHyphens/>
        <w:autoSpaceDE w:val="0"/>
        <w:ind w:firstLine="709"/>
        <w:rPr>
          <w:bCs/>
          <w:sz w:val="28"/>
          <w:szCs w:val="28"/>
          <w:lang w:eastAsia="hi-IN" w:bidi="hi-IN"/>
        </w:rPr>
      </w:pPr>
      <w:r w:rsidRPr="002B084F">
        <w:rPr>
          <w:bCs/>
          <w:sz w:val="28"/>
          <w:szCs w:val="28"/>
          <w:lang w:eastAsia="hi-IN" w:bidi="hi-IN"/>
        </w:rPr>
        <w:t>1. Внести в Устав Ярославского муниципального района следующие изменения:</w:t>
      </w:r>
    </w:p>
    <w:p w:rsidR="00FF1778" w:rsidRDefault="00251703" w:rsidP="00DC3974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DC3974">
        <w:rPr>
          <w:sz w:val="28"/>
          <w:szCs w:val="28"/>
        </w:rPr>
        <w:t>1.</w:t>
      </w:r>
      <w:r w:rsidR="003E2414" w:rsidRPr="00DC3974">
        <w:rPr>
          <w:sz w:val="28"/>
          <w:szCs w:val="28"/>
        </w:rPr>
        <w:t>1.</w:t>
      </w:r>
      <w:r w:rsidRPr="00DC3974">
        <w:rPr>
          <w:sz w:val="28"/>
          <w:szCs w:val="28"/>
        </w:rPr>
        <w:t xml:space="preserve"> </w:t>
      </w:r>
      <w:r w:rsidR="00903F66">
        <w:rPr>
          <w:sz w:val="28"/>
          <w:szCs w:val="28"/>
        </w:rPr>
        <w:t>Статью 6 признать утратившей силу.</w:t>
      </w:r>
    </w:p>
    <w:p w:rsidR="00380CC9" w:rsidRDefault="00380CC9" w:rsidP="00903F66">
      <w:pPr>
        <w:pStyle w:val="ConsPlusNormal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653287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>. В статье 16:</w:t>
      </w:r>
    </w:p>
    <w:p w:rsidR="00F17496" w:rsidRDefault="00380CC9" w:rsidP="00F1749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653287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>.1. В абзаце втором части 5 слова «Избирательной комиссией Ярославского муниципального района» заменить словами «Избирательной комиссией, организующей подготовку и проведение местного референдума</w:t>
      </w:r>
      <w:r w:rsidR="00F17496">
        <w:rPr>
          <w:rFonts w:eastAsiaTheme="minorHAnsi"/>
          <w:sz w:val="28"/>
          <w:szCs w:val="28"/>
          <w:lang w:eastAsia="en-US"/>
        </w:rPr>
        <w:t>».</w:t>
      </w:r>
    </w:p>
    <w:p w:rsidR="00380CC9" w:rsidRDefault="00F17496" w:rsidP="00F1749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653287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>.2. Часть 11 изложить в следующей редакции:</w:t>
      </w:r>
    </w:p>
    <w:p w:rsidR="00F17496" w:rsidRDefault="00F17496" w:rsidP="00F1749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«11. Обеспечение реализации и защиты права </w:t>
      </w:r>
      <w:r w:rsidR="00191512">
        <w:rPr>
          <w:rFonts w:eastAsiaTheme="minorHAnsi"/>
          <w:sz w:val="28"/>
          <w:szCs w:val="28"/>
          <w:lang w:eastAsia="en-US"/>
        </w:rPr>
        <w:t xml:space="preserve">граждан </w:t>
      </w:r>
      <w:r>
        <w:rPr>
          <w:rFonts w:eastAsiaTheme="minorHAnsi"/>
          <w:sz w:val="28"/>
          <w:szCs w:val="28"/>
          <w:lang w:eastAsia="en-US"/>
        </w:rPr>
        <w:t>на участие в</w:t>
      </w:r>
      <w:r w:rsidR="00653287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местном референдуме, подготовка и проведение местного референдума осуществляется избирательной комиссией, организующей подготовку и проведение местного референдума, и участковыми избирательными комиссиями.».</w:t>
      </w:r>
    </w:p>
    <w:p w:rsidR="00653287" w:rsidRDefault="00653287" w:rsidP="00653287">
      <w:pPr>
        <w:pStyle w:val="ConsPlusNormal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1.3. </w:t>
      </w:r>
      <w:r>
        <w:rPr>
          <w:rFonts w:eastAsiaTheme="minorHAnsi"/>
          <w:sz w:val="28"/>
          <w:szCs w:val="28"/>
          <w:lang w:eastAsia="en-US"/>
        </w:rPr>
        <w:t>В статье 53:</w:t>
      </w:r>
    </w:p>
    <w:p w:rsidR="00653287" w:rsidRDefault="00653287" w:rsidP="00653287">
      <w:pPr>
        <w:pStyle w:val="ConsPlusNormal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1.3.1. В части </w:t>
      </w:r>
      <w:r w:rsidR="00AC6369">
        <w:rPr>
          <w:rFonts w:eastAsiaTheme="minorHAnsi"/>
          <w:sz w:val="28"/>
          <w:szCs w:val="28"/>
          <w:lang w:eastAsia="en-US"/>
        </w:rPr>
        <w:t>2</w:t>
      </w:r>
      <w:bookmarkStart w:id="0" w:name="_GoBack"/>
      <w:bookmarkEnd w:id="0"/>
      <w:r>
        <w:rPr>
          <w:rFonts w:eastAsiaTheme="minorHAnsi"/>
          <w:sz w:val="28"/>
          <w:szCs w:val="28"/>
          <w:lang w:eastAsia="en-US"/>
        </w:rPr>
        <w:t xml:space="preserve"> слова «структурные подразделения аппарата Администрации Ярославского муниципального района» заменить словами «структурные подразделения Администрации Ярославского муниципального района».</w:t>
      </w:r>
    </w:p>
    <w:p w:rsidR="00653287" w:rsidRDefault="00653287" w:rsidP="00653287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1.3.2. В части 3 слова «заместитель Главы Ярославского муниципального района» заменить словами «заместитель Главы Администрации Ярославского муниципального района».</w:t>
      </w:r>
    </w:p>
    <w:p w:rsidR="007D12F4" w:rsidRPr="007D12F4" w:rsidRDefault="007D12F4" w:rsidP="00765EF1">
      <w:pPr>
        <w:pStyle w:val="ConsPlusNormal"/>
        <w:ind w:firstLine="709"/>
        <w:rPr>
          <w:bCs/>
          <w:sz w:val="28"/>
          <w:szCs w:val="28"/>
          <w:lang w:eastAsia="ar-SA"/>
        </w:rPr>
      </w:pPr>
      <w:r>
        <w:rPr>
          <w:sz w:val="28"/>
          <w:szCs w:val="28"/>
        </w:rPr>
        <w:t xml:space="preserve">2. </w:t>
      </w:r>
      <w:r w:rsidRPr="007D12F4">
        <w:rPr>
          <w:bCs/>
          <w:sz w:val="28"/>
          <w:szCs w:val="28"/>
          <w:lang w:eastAsia="ar-SA"/>
        </w:rPr>
        <w:t xml:space="preserve">Направить </w:t>
      </w:r>
      <w:r>
        <w:rPr>
          <w:bCs/>
          <w:sz w:val="28"/>
          <w:szCs w:val="28"/>
          <w:lang w:eastAsia="ar-SA"/>
        </w:rPr>
        <w:t>настоящее Решение</w:t>
      </w:r>
      <w:r w:rsidRPr="007D12F4">
        <w:rPr>
          <w:bCs/>
          <w:sz w:val="28"/>
          <w:szCs w:val="28"/>
          <w:lang w:eastAsia="ar-SA"/>
        </w:rPr>
        <w:t xml:space="preserve"> на государственную регистрацию </w:t>
      </w:r>
      <w:r w:rsidR="009840B8">
        <w:rPr>
          <w:bCs/>
          <w:sz w:val="28"/>
          <w:szCs w:val="28"/>
          <w:lang w:eastAsia="ar-SA"/>
        </w:rPr>
        <w:t>в</w:t>
      </w:r>
      <w:r w:rsidR="00653287">
        <w:rPr>
          <w:bCs/>
          <w:sz w:val="28"/>
          <w:szCs w:val="28"/>
          <w:lang w:eastAsia="ar-SA"/>
        </w:rPr>
        <w:t> </w:t>
      </w:r>
      <w:r w:rsidR="009840B8">
        <w:rPr>
          <w:rFonts w:eastAsiaTheme="minorHAnsi"/>
          <w:sz w:val="28"/>
          <w:szCs w:val="28"/>
          <w:lang w:eastAsia="en-US"/>
        </w:rPr>
        <w:t>территориальный орган уполномоченного федерального органа исполнительной власти в сфере регистрации уставов муниципальных образований</w:t>
      </w:r>
      <w:r w:rsidRPr="007D12F4">
        <w:rPr>
          <w:bCs/>
          <w:sz w:val="28"/>
          <w:szCs w:val="28"/>
          <w:lang w:eastAsia="ar-SA"/>
        </w:rPr>
        <w:t>.</w:t>
      </w:r>
      <w:r w:rsidRPr="007D12F4">
        <w:rPr>
          <w:rFonts w:cs="Arial"/>
          <w:bCs/>
          <w:sz w:val="28"/>
          <w:szCs w:val="28"/>
          <w:lang w:eastAsia="ar-SA"/>
        </w:rPr>
        <w:t xml:space="preserve"> </w:t>
      </w:r>
    </w:p>
    <w:p w:rsidR="009840B8" w:rsidRDefault="00AB3062" w:rsidP="00765EF1">
      <w:pPr>
        <w:suppressAutoHyphens/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7D12F4" w:rsidRPr="007D12F4">
        <w:rPr>
          <w:sz w:val="28"/>
          <w:szCs w:val="28"/>
        </w:rPr>
        <w:t xml:space="preserve">. </w:t>
      </w:r>
      <w:r w:rsidR="007D12F4">
        <w:rPr>
          <w:sz w:val="28"/>
          <w:szCs w:val="28"/>
        </w:rPr>
        <w:t xml:space="preserve">Настоящее Решение </w:t>
      </w:r>
      <w:r w:rsidR="003A2B2A">
        <w:rPr>
          <w:sz w:val="28"/>
          <w:szCs w:val="28"/>
        </w:rPr>
        <w:t>подлежит</w:t>
      </w:r>
      <w:r w:rsidR="00833E09">
        <w:rPr>
          <w:sz w:val="28"/>
          <w:szCs w:val="28"/>
        </w:rPr>
        <w:t xml:space="preserve"> официально</w:t>
      </w:r>
      <w:r w:rsidR="003A2B2A">
        <w:rPr>
          <w:sz w:val="28"/>
          <w:szCs w:val="28"/>
        </w:rPr>
        <w:t>му</w:t>
      </w:r>
      <w:r w:rsidR="00833E09">
        <w:rPr>
          <w:sz w:val="28"/>
          <w:szCs w:val="28"/>
        </w:rPr>
        <w:t xml:space="preserve"> опубликовани</w:t>
      </w:r>
      <w:r w:rsidR="003A2B2A">
        <w:rPr>
          <w:sz w:val="28"/>
          <w:szCs w:val="28"/>
        </w:rPr>
        <w:t>ю</w:t>
      </w:r>
      <w:r w:rsidR="00833E09">
        <w:rPr>
          <w:sz w:val="28"/>
          <w:szCs w:val="28"/>
        </w:rPr>
        <w:t xml:space="preserve"> </w:t>
      </w:r>
      <w:r w:rsidR="0052124C">
        <w:rPr>
          <w:sz w:val="28"/>
          <w:szCs w:val="28"/>
        </w:rPr>
        <w:t xml:space="preserve">в течение семи дней со дня </w:t>
      </w:r>
      <w:r w:rsidR="009840B8">
        <w:rPr>
          <w:rFonts w:eastAsiaTheme="minorHAnsi"/>
          <w:sz w:val="28"/>
          <w:szCs w:val="28"/>
          <w:lang w:eastAsia="en-US"/>
        </w:rPr>
        <w:t>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 настоящем Решении в</w:t>
      </w:r>
      <w:r w:rsidR="002A2832">
        <w:rPr>
          <w:rFonts w:eastAsiaTheme="minorHAnsi"/>
          <w:sz w:val="28"/>
          <w:szCs w:val="28"/>
          <w:lang w:eastAsia="en-US"/>
        </w:rPr>
        <w:t> </w:t>
      </w:r>
      <w:r w:rsidR="009840B8">
        <w:rPr>
          <w:rFonts w:eastAsiaTheme="minorHAnsi"/>
          <w:sz w:val="28"/>
          <w:szCs w:val="28"/>
          <w:lang w:eastAsia="en-US"/>
        </w:rPr>
        <w:t xml:space="preserve">государственный реестр уставов муниципальных образований Ярославской области, предусмотренного </w:t>
      </w:r>
      <w:hyperlink r:id="rId9" w:history="1">
        <w:r w:rsidR="009840B8" w:rsidRPr="009840B8">
          <w:rPr>
            <w:rFonts w:eastAsiaTheme="minorHAnsi"/>
            <w:sz w:val="28"/>
            <w:szCs w:val="28"/>
            <w:lang w:eastAsia="en-US"/>
          </w:rPr>
          <w:t>частью 6 статьи 4</w:t>
        </w:r>
      </w:hyperlink>
      <w:r w:rsidR="009840B8" w:rsidRPr="009840B8">
        <w:rPr>
          <w:rFonts w:eastAsiaTheme="minorHAnsi"/>
          <w:sz w:val="28"/>
          <w:szCs w:val="28"/>
          <w:lang w:eastAsia="en-US"/>
        </w:rPr>
        <w:t xml:space="preserve"> Ф</w:t>
      </w:r>
      <w:r w:rsidR="009840B8">
        <w:rPr>
          <w:rFonts w:eastAsiaTheme="minorHAnsi"/>
          <w:sz w:val="28"/>
          <w:szCs w:val="28"/>
          <w:lang w:eastAsia="en-US"/>
        </w:rPr>
        <w:t>едерального закона от 21 июля 2005 года № 97-ФЗ «О</w:t>
      </w:r>
      <w:r w:rsidR="00F34FD3">
        <w:rPr>
          <w:rFonts w:eastAsiaTheme="minorHAnsi"/>
          <w:sz w:val="28"/>
          <w:szCs w:val="28"/>
          <w:lang w:eastAsia="en-US"/>
        </w:rPr>
        <w:t> </w:t>
      </w:r>
      <w:r w:rsidR="009840B8">
        <w:rPr>
          <w:rFonts w:eastAsiaTheme="minorHAnsi"/>
          <w:sz w:val="28"/>
          <w:szCs w:val="28"/>
          <w:lang w:eastAsia="en-US"/>
        </w:rPr>
        <w:t>государственной регистрации уставов муниципальных образований».</w:t>
      </w:r>
    </w:p>
    <w:p w:rsidR="007D12F4" w:rsidRDefault="00594B99" w:rsidP="00765EF1">
      <w:pPr>
        <w:pStyle w:val="ConsPlusNormal"/>
        <w:ind w:firstLine="709"/>
        <w:rPr>
          <w:sz w:val="28"/>
          <w:szCs w:val="28"/>
        </w:rPr>
      </w:pPr>
      <w:r>
        <w:rPr>
          <w:sz w:val="28"/>
          <w:szCs w:val="28"/>
        </w:rPr>
        <w:t>4. Настоящее Решение вступает в силу после его официального опубликования.</w:t>
      </w:r>
    </w:p>
    <w:p w:rsidR="009840B8" w:rsidRDefault="009840B8" w:rsidP="00765EF1">
      <w:pPr>
        <w:pStyle w:val="ConsPlusNormal"/>
        <w:ind w:firstLine="709"/>
        <w:rPr>
          <w:sz w:val="28"/>
          <w:szCs w:val="28"/>
        </w:rPr>
      </w:pPr>
    </w:p>
    <w:p w:rsidR="00594B99" w:rsidRDefault="00594B99" w:rsidP="00765EF1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6E3686" w:rsidRPr="00AC165D" w:rsidTr="00084C38">
        <w:tc>
          <w:tcPr>
            <w:tcW w:w="4503" w:type="dxa"/>
            <w:hideMark/>
          </w:tcPr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>
              <w:rPr>
                <w:sz w:val="28"/>
                <w:szCs w:val="28"/>
                <w:lang w:eastAsia="hi-IN" w:bidi="hi-IN"/>
              </w:rPr>
              <w:t>Глава</w:t>
            </w:r>
            <w:r w:rsidR="00AB3062">
              <w:rPr>
                <w:sz w:val="28"/>
                <w:szCs w:val="28"/>
                <w:lang w:eastAsia="hi-IN" w:bidi="hi-IN"/>
              </w:rPr>
              <w:t xml:space="preserve"> </w:t>
            </w:r>
            <w:r w:rsidRPr="00AC165D">
              <w:rPr>
                <w:sz w:val="28"/>
                <w:szCs w:val="28"/>
                <w:lang w:eastAsia="hi-IN" w:bidi="hi-IN"/>
              </w:rPr>
              <w:t>Ярославского</w:t>
            </w:r>
          </w:p>
          <w:p w:rsidR="00AB3062" w:rsidRPr="00AC165D" w:rsidRDefault="006E3686" w:rsidP="00084C38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6E3686" w:rsidRPr="00AC165D" w:rsidRDefault="006E3686" w:rsidP="00903F66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«____»__________202</w:t>
            </w:r>
            <w:r w:rsidR="00903F66">
              <w:rPr>
                <w:sz w:val="28"/>
                <w:szCs w:val="28"/>
                <w:lang w:eastAsia="hi-IN" w:bidi="hi-IN"/>
              </w:rPr>
              <w:t xml:space="preserve">3 </w:t>
            </w:r>
            <w:r w:rsidRPr="00AC165D">
              <w:rPr>
                <w:sz w:val="28"/>
                <w:szCs w:val="28"/>
                <w:lang w:eastAsia="hi-IN" w:bidi="hi-IN"/>
              </w:rPr>
              <w:t>г.</w:t>
            </w:r>
          </w:p>
        </w:tc>
        <w:tc>
          <w:tcPr>
            <w:tcW w:w="5244" w:type="dxa"/>
            <w:hideMark/>
          </w:tcPr>
          <w:p w:rsidR="006E3686" w:rsidRPr="00AC165D" w:rsidRDefault="006E3686" w:rsidP="00084C38">
            <w:pPr>
              <w:tabs>
                <w:tab w:val="left" w:pos="993"/>
              </w:tabs>
              <w:suppressAutoHyphens/>
              <w:ind w:left="34" w:firstLine="0"/>
              <w:jc w:val="left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Председатель</w:t>
            </w:r>
            <w:r w:rsidR="00084C38">
              <w:rPr>
                <w:sz w:val="28"/>
                <w:szCs w:val="28"/>
                <w:lang w:eastAsia="hi-IN" w:bidi="hi-IN"/>
              </w:rPr>
              <w:t xml:space="preserve">  </w:t>
            </w:r>
            <w:r>
              <w:rPr>
                <w:sz w:val="28"/>
                <w:szCs w:val="28"/>
                <w:lang w:eastAsia="hi-IN" w:bidi="hi-IN"/>
              </w:rPr>
              <w:t>Муниципального Совета</w:t>
            </w:r>
            <w:r>
              <w:rPr>
                <w:sz w:val="28"/>
                <w:szCs w:val="28"/>
                <w:lang w:eastAsia="hi-IN" w:bidi="hi-IN"/>
              </w:rPr>
              <w:br/>
            </w:r>
            <w:r w:rsidRPr="00AC165D">
              <w:rPr>
                <w:sz w:val="28"/>
                <w:szCs w:val="28"/>
                <w:lang w:eastAsia="hi-IN" w:bidi="hi-IN"/>
              </w:rPr>
              <w:t>Ярославского 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6E3686" w:rsidRPr="00AC165D" w:rsidRDefault="006E3686" w:rsidP="00903F66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«____»_________202</w:t>
            </w:r>
            <w:r w:rsidR="00903F66">
              <w:rPr>
                <w:sz w:val="28"/>
                <w:szCs w:val="28"/>
                <w:lang w:eastAsia="hi-IN" w:bidi="hi-IN"/>
              </w:rPr>
              <w:t>3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6E3686" w:rsidRPr="006E3686" w:rsidRDefault="006E3686" w:rsidP="006E368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FC3FE0" w:rsidRDefault="00FC3FE0" w:rsidP="006E3686">
      <w:pPr>
        <w:pStyle w:val="ConsPlusTitle"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  <w:sectPr w:rsidR="00FC3FE0" w:rsidSect="009840B8">
          <w:headerReference w:type="default" r:id="rId10"/>
          <w:pgSz w:w="11906" w:h="16838" w:code="9"/>
          <w:pgMar w:top="567" w:right="567" w:bottom="568" w:left="1701" w:header="720" w:footer="720" w:gutter="0"/>
          <w:pgNumType w:start="1"/>
          <w:cols w:space="720"/>
          <w:titlePg/>
          <w:docGrid w:linePitch="272"/>
        </w:sectPr>
      </w:pPr>
    </w:p>
    <w:p w:rsidR="00627E14" w:rsidRDefault="005D6CC7" w:rsidP="005D6CC7">
      <w:pPr>
        <w:tabs>
          <w:tab w:val="left" w:pos="3686"/>
        </w:tabs>
        <w:ind w:firstLine="0"/>
        <w:jc w:val="center"/>
        <w:rPr>
          <w:b/>
          <w:sz w:val="28"/>
          <w:szCs w:val="28"/>
        </w:rPr>
      </w:pPr>
      <w:r w:rsidRPr="005D6CC7">
        <w:rPr>
          <w:b/>
          <w:sz w:val="28"/>
          <w:szCs w:val="28"/>
        </w:rPr>
        <w:lastRenderedPageBreak/>
        <w:t>Пояснительная записка</w:t>
      </w:r>
      <w:r w:rsidRPr="005D6CC7">
        <w:rPr>
          <w:b/>
          <w:sz w:val="28"/>
          <w:szCs w:val="28"/>
        </w:rPr>
        <w:br/>
        <w:t>к проекту решения Муниципального Совета</w:t>
      </w:r>
      <w:r w:rsidRPr="005D6CC7">
        <w:rPr>
          <w:b/>
          <w:sz w:val="28"/>
          <w:szCs w:val="28"/>
        </w:rPr>
        <w:br/>
        <w:t>Ярославского муниципального района</w:t>
      </w:r>
      <w:r w:rsidRPr="005D6CC7">
        <w:rPr>
          <w:b/>
          <w:sz w:val="28"/>
          <w:szCs w:val="28"/>
        </w:rPr>
        <w:br/>
        <w:t>«О внесении изменений в Устав Ярославского муниципального района»</w:t>
      </w:r>
    </w:p>
    <w:p w:rsidR="005D6CC7" w:rsidRPr="005D6CC7" w:rsidRDefault="005D6CC7" w:rsidP="003F5A0F">
      <w:pPr>
        <w:tabs>
          <w:tab w:val="left" w:pos="3686"/>
        </w:tabs>
        <w:ind w:firstLine="709"/>
        <w:rPr>
          <w:sz w:val="28"/>
          <w:szCs w:val="28"/>
        </w:rPr>
      </w:pPr>
    </w:p>
    <w:p w:rsidR="003F5A0F" w:rsidRDefault="005D6CC7" w:rsidP="003F5A0F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 xml:space="preserve">Проект решения Муниципального Совета Ярославского муниципального района «О внесении изменений в Устав Ярославского муниципального района» </w:t>
      </w:r>
      <w:r w:rsidR="002A04E8">
        <w:rPr>
          <w:sz w:val="28"/>
          <w:szCs w:val="28"/>
        </w:rPr>
        <w:t xml:space="preserve">(далее – проект решения) </w:t>
      </w:r>
      <w:r>
        <w:rPr>
          <w:sz w:val="28"/>
          <w:szCs w:val="28"/>
        </w:rPr>
        <w:t>разработан в соответствии с требованиями Федерального закона от 6 октября 2003 года № 131-ФЗ «Об общих принципах организации местного самоуправления в Российской Федерации»</w:t>
      </w:r>
      <w:r w:rsidR="00140603">
        <w:rPr>
          <w:sz w:val="28"/>
          <w:szCs w:val="28"/>
        </w:rPr>
        <w:t xml:space="preserve"> и Федеральным законом </w:t>
      </w:r>
      <w:r w:rsidR="00140603">
        <w:rPr>
          <w:rFonts w:eastAsiaTheme="minorHAnsi"/>
          <w:sz w:val="28"/>
          <w:szCs w:val="28"/>
          <w:lang w:eastAsia="en-US"/>
        </w:rPr>
        <w:t>от 14 марта 2022 года № 60-ФЗ «О внесении изменений в отдельные законодательные акты Российской Федерации».</w:t>
      </w:r>
      <w:proofErr w:type="gramEnd"/>
    </w:p>
    <w:p w:rsidR="00E56D35" w:rsidRDefault="00E56D35" w:rsidP="00E56D3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Проектом решения предлагается признать утратившей силу статью 6 Устава Ярославского муниципального района, определяющую статус Избирательной комиссии Ярославской области, а также внести изменения в статью 16 Устава Ярославского муниципального района, определяющую порядок организации и проведения местного референдума.</w:t>
      </w:r>
    </w:p>
    <w:p w:rsidR="00140603" w:rsidRDefault="00653287" w:rsidP="0014060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Необходимо учитывать, что в</w:t>
      </w:r>
      <w:r w:rsidR="00140603">
        <w:rPr>
          <w:rFonts w:eastAsiaTheme="minorHAnsi"/>
          <w:sz w:val="28"/>
          <w:szCs w:val="28"/>
          <w:lang w:eastAsia="en-US"/>
        </w:rPr>
        <w:t xml:space="preserve"> настоящее время </w:t>
      </w:r>
      <w:r w:rsidR="00140603">
        <w:rPr>
          <w:sz w:val="28"/>
          <w:szCs w:val="28"/>
        </w:rPr>
        <w:t xml:space="preserve">Федеральным законом </w:t>
      </w:r>
      <w:r w:rsidR="00140603">
        <w:rPr>
          <w:rFonts w:eastAsiaTheme="minorHAnsi"/>
          <w:sz w:val="28"/>
          <w:szCs w:val="28"/>
          <w:lang w:eastAsia="en-US"/>
        </w:rPr>
        <w:t>от 14 марта 2022 года № 60-ФЗ «О внесении изменений в отдельные законодательные акты Российской Федерации» внесены изменения в</w:t>
      </w:r>
      <w:r w:rsidR="008E6773">
        <w:rPr>
          <w:rFonts w:eastAsiaTheme="minorHAnsi"/>
          <w:sz w:val="28"/>
          <w:szCs w:val="28"/>
          <w:lang w:eastAsia="en-US"/>
        </w:rPr>
        <w:t> </w:t>
      </w:r>
      <w:r w:rsidR="00140603">
        <w:rPr>
          <w:rFonts w:eastAsiaTheme="minorHAnsi"/>
          <w:sz w:val="28"/>
          <w:szCs w:val="28"/>
          <w:lang w:eastAsia="en-US"/>
        </w:rPr>
        <w:t>Федеральный закон от 12 июня 2002 года № 67-ФЗ «Об основных гарантиях избирательных прав и права на участие в референдуме граждан Российской Федерации», которыми избирательные комиссии муниципальных образований исключены из системы избирательных комиссий, комиссий референдума</w:t>
      </w:r>
      <w:proofErr w:type="gramEnd"/>
      <w:r w:rsidR="00140603">
        <w:rPr>
          <w:rFonts w:eastAsiaTheme="minorHAnsi"/>
          <w:sz w:val="28"/>
          <w:szCs w:val="28"/>
          <w:lang w:eastAsia="en-US"/>
        </w:rPr>
        <w:t>, организация подготовки и проведения выборов в органы местного самоуправления, местного референдума возложена на территориальные избирательные комиссии</w:t>
      </w:r>
      <w:r w:rsidR="00380CC9">
        <w:rPr>
          <w:rFonts w:eastAsiaTheme="minorHAnsi"/>
          <w:sz w:val="28"/>
          <w:szCs w:val="28"/>
          <w:lang w:eastAsia="en-US"/>
        </w:rPr>
        <w:t xml:space="preserve"> либо по решению избирательной комиссии субъекта Российской Федерации на участковые избирательные комиссии, действующие в границах соответствующего муниципального образования (абзац второй </w:t>
      </w:r>
      <w:r w:rsidR="00980769">
        <w:rPr>
          <w:rFonts w:eastAsiaTheme="minorHAnsi"/>
          <w:sz w:val="28"/>
          <w:szCs w:val="28"/>
          <w:lang w:eastAsia="en-US"/>
        </w:rPr>
        <w:t>пункта</w:t>
      </w:r>
      <w:r w:rsidR="00380CC9">
        <w:rPr>
          <w:rFonts w:eastAsiaTheme="minorHAnsi"/>
          <w:sz w:val="28"/>
          <w:szCs w:val="28"/>
          <w:lang w:eastAsia="en-US"/>
        </w:rPr>
        <w:t xml:space="preserve"> 1 статьи 27 Федерального закона от</w:t>
      </w:r>
      <w:r w:rsidR="00980769">
        <w:rPr>
          <w:rFonts w:eastAsiaTheme="minorHAnsi"/>
          <w:sz w:val="28"/>
          <w:szCs w:val="28"/>
          <w:lang w:eastAsia="en-US"/>
        </w:rPr>
        <w:t> </w:t>
      </w:r>
      <w:r w:rsidR="00380CC9">
        <w:rPr>
          <w:rFonts w:eastAsiaTheme="minorHAnsi"/>
          <w:sz w:val="28"/>
          <w:szCs w:val="28"/>
          <w:lang w:eastAsia="en-US"/>
        </w:rPr>
        <w:t>12</w:t>
      </w:r>
      <w:r w:rsidR="00980769">
        <w:rPr>
          <w:rFonts w:eastAsiaTheme="minorHAnsi"/>
          <w:sz w:val="28"/>
          <w:szCs w:val="28"/>
          <w:lang w:eastAsia="en-US"/>
        </w:rPr>
        <w:t> </w:t>
      </w:r>
      <w:r w:rsidR="00380CC9">
        <w:rPr>
          <w:rFonts w:eastAsiaTheme="minorHAnsi"/>
          <w:sz w:val="28"/>
          <w:szCs w:val="28"/>
          <w:lang w:eastAsia="en-US"/>
        </w:rPr>
        <w:t>июня 2002 года № 67-ФЗ).</w:t>
      </w:r>
    </w:p>
    <w:p w:rsidR="00EB41D5" w:rsidRDefault="003B4544" w:rsidP="005D6CC7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В Устав Ярославского муниципального района вносится также ряд иных изменений, носящих технический и редакционный характер.</w:t>
      </w:r>
    </w:p>
    <w:sectPr w:rsidR="00EB41D5" w:rsidSect="00CF20E6">
      <w:headerReference w:type="default" r:id="rId11"/>
      <w:pgSz w:w="11906" w:h="16838" w:code="9"/>
      <w:pgMar w:top="284" w:right="737" w:bottom="993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15A" w:rsidRDefault="0068315A" w:rsidP="00B34BF1">
      <w:r>
        <w:separator/>
      </w:r>
    </w:p>
  </w:endnote>
  <w:endnote w:type="continuationSeparator" w:id="0">
    <w:p w:rsidR="0068315A" w:rsidRDefault="0068315A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15A" w:rsidRDefault="0068315A" w:rsidP="00B34BF1">
      <w:r>
        <w:separator/>
      </w:r>
    </w:p>
  </w:footnote>
  <w:footnote w:type="continuationSeparator" w:id="0">
    <w:p w:rsidR="0068315A" w:rsidRDefault="0068315A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6971064"/>
      <w:docPartObj>
        <w:docPartGallery w:val="Page Numbers (Top of Page)"/>
        <w:docPartUnique/>
      </w:docPartObj>
    </w:sdtPr>
    <w:sdtEndPr/>
    <w:sdtContent>
      <w:p w:rsidR="00044DF7" w:rsidRDefault="00044DF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6369">
          <w:rPr>
            <w:noProof/>
          </w:rPr>
          <w:t>2</w:t>
        </w:r>
        <w:r>
          <w:fldChar w:fldCharType="end"/>
        </w:r>
      </w:p>
    </w:sdtContent>
  </w:sdt>
  <w:p w:rsidR="00044DF7" w:rsidRDefault="00044D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F7" w:rsidRDefault="00044DF7">
    <w:pPr>
      <w:pStyle w:val="a5"/>
      <w:jc w:val="center"/>
      <w:rPr>
        <w:sz w:val="28"/>
        <w:szCs w:val="28"/>
      </w:rPr>
    </w:pPr>
  </w:p>
  <w:p w:rsidR="00044DF7" w:rsidRPr="00796A16" w:rsidRDefault="00044DF7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CF20E6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044DF7" w:rsidRDefault="00044DF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8956E79"/>
    <w:multiLevelType w:val="hybridMultilevel"/>
    <w:tmpl w:val="6FB85C3A"/>
    <w:lvl w:ilvl="0" w:tplc="3ACC0D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04A5D"/>
    <w:rsid w:val="0002592E"/>
    <w:rsid w:val="00044DF7"/>
    <w:rsid w:val="000528A8"/>
    <w:rsid w:val="00056A7A"/>
    <w:rsid w:val="0006394C"/>
    <w:rsid w:val="00084C38"/>
    <w:rsid w:val="000A33E3"/>
    <w:rsid w:val="000A4748"/>
    <w:rsid w:val="000B5EB9"/>
    <w:rsid w:val="000B6D0C"/>
    <w:rsid w:val="000D7332"/>
    <w:rsid w:val="0010488D"/>
    <w:rsid w:val="00113649"/>
    <w:rsid w:val="001142F2"/>
    <w:rsid w:val="00127071"/>
    <w:rsid w:val="001352AB"/>
    <w:rsid w:val="00140603"/>
    <w:rsid w:val="0015048E"/>
    <w:rsid w:val="00153D78"/>
    <w:rsid w:val="00154556"/>
    <w:rsid w:val="0015470D"/>
    <w:rsid w:val="00177E98"/>
    <w:rsid w:val="00191512"/>
    <w:rsid w:val="00195567"/>
    <w:rsid w:val="001A38BA"/>
    <w:rsid w:val="001A4D90"/>
    <w:rsid w:val="001B4754"/>
    <w:rsid w:val="001D47E4"/>
    <w:rsid w:val="001D5083"/>
    <w:rsid w:val="001D6D62"/>
    <w:rsid w:val="001F55BF"/>
    <w:rsid w:val="002402D1"/>
    <w:rsid w:val="002431AA"/>
    <w:rsid w:val="00245307"/>
    <w:rsid w:val="0024794D"/>
    <w:rsid w:val="00251703"/>
    <w:rsid w:val="002534C7"/>
    <w:rsid w:val="00263FB5"/>
    <w:rsid w:val="00267531"/>
    <w:rsid w:val="002A04E8"/>
    <w:rsid w:val="002A2832"/>
    <w:rsid w:val="002B084F"/>
    <w:rsid w:val="002B2AF0"/>
    <w:rsid w:val="002C5C75"/>
    <w:rsid w:val="002C7E1C"/>
    <w:rsid w:val="002F5799"/>
    <w:rsid w:val="00322832"/>
    <w:rsid w:val="00325E27"/>
    <w:rsid w:val="00325FCE"/>
    <w:rsid w:val="00331DA3"/>
    <w:rsid w:val="003370B1"/>
    <w:rsid w:val="00341AE3"/>
    <w:rsid w:val="00356A69"/>
    <w:rsid w:val="00365A17"/>
    <w:rsid w:val="00377C86"/>
    <w:rsid w:val="00380CC9"/>
    <w:rsid w:val="003814F8"/>
    <w:rsid w:val="00390D77"/>
    <w:rsid w:val="0039708D"/>
    <w:rsid w:val="003A1BC2"/>
    <w:rsid w:val="003A2B2A"/>
    <w:rsid w:val="003A2CB4"/>
    <w:rsid w:val="003A65A8"/>
    <w:rsid w:val="003B4544"/>
    <w:rsid w:val="003C21D6"/>
    <w:rsid w:val="003C3EB8"/>
    <w:rsid w:val="003E1FAB"/>
    <w:rsid w:val="003E2414"/>
    <w:rsid w:val="003E3322"/>
    <w:rsid w:val="003E66C6"/>
    <w:rsid w:val="003E75E3"/>
    <w:rsid w:val="003E7DF4"/>
    <w:rsid w:val="003F5A0F"/>
    <w:rsid w:val="003F5E9A"/>
    <w:rsid w:val="00416B80"/>
    <w:rsid w:val="004946D3"/>
    <w:rsid w:val="004B54A3"/>
    <w:rsid w:val="004C33B0"/>
    <w:rsid w:val="004D1E10"/>
    <w:rsid w:val="004D39D5"/>
    <w:rsid w:val="004D6F78"/>
    <w:rsid w:val="004F0A2A"/>
    <w:rsid w:val="004F0EE3"/>
    <w:rsid w:val="004F19CB"/>
    <w:rsid w:val="004F3A3A"/>
    <w:rsid w:val="00506540"/>
    <w:rsid w:val="005131C7"/>
    <w:rsid w:val="005169D4"/>
    <w:rsid w:val="0052124C"/>
    <w:rsid w:val="00535677"/>
    <w:rsid w:val="00555F9D"/>
    <w:rsid w:val="005858E7"/>
    <w:rsid w:val="00594B99"/>
    <w:rsid w:val="005A5748"/>
    <w:rsid w:val="005A7860"/>
    <w:rsid w:val="005B27D9"/>
    <w:rsid w:val="005D6CC7"/>
    <w:rsid w:val="005E29F2"/>
    <w:rsid w:val="005E5B5A"/>
    <w:rsid w:val="0060334E"/>
    <w:rsid w:val="00610A66"/>
    <w:rsid w:val="00622FD7"/>
    <w:rsid w:val="00627E14"/>
    <w:rsid w:val="006341D1"/>
    <w:rsid w:val="00653287"/>
    <w:rsid w:val="006545C4"/>
    <w:rsid w:val="006653E1"/>
    <w:rsid w:val="0067408E"/>
    <w:rsid w:val="006823E3"/>
    <w:rsid w:val="0068315A"/>
    <w:rsid w:val="00693731"/>
    <w:rsid w:val="0069666A"/>
    <w:rsid w:val="006979A9"/>
    <w:rsid w:val="006A52CA"/>
    <w:rsid w:val="006A71C5"/>
    <w:rsid w:val="006D5CFF"/>
    <w:rsid w:val="006E3686"/>
    <w:rsid w:val="006E423A"/>
    <w:rsid w:val="00713E5A"/>
    <w:rsid w:val="00714F86"/>
    <w:rsid w:val="00723452"/>
    <w:rsid w:val="00745BD2"/>
    <w:rsid w:val="00750B89"/>
    <w:rsid w:val="007537F4"/>
    <w:rsid w:val="00757DD0"/>
    <w:rsid w:val="00763BB5"/>
    <w:rsid w:val="00765EF1"/>
    <w:rsid w:val="007661FD"/>
    <w:rsid w:val="007701E4"/>
    <w:rsid w:val="007751D9"/>
    <w:rsid w:val="00783BB4"/>
    <w:rsid w:val="007B7BA0"/>
    <w:rsid w:val="007D12F4"/>
    <w:rsid w:val="007E4324"/>
    <w:rsid w:val="007E4399"/>
    <w:rsid w:val="007E6DAF"/>
    <w:rsid w:val="007F09AF"/>
    <w:rsid w:val="008164BB"/>
    <w:rsid w:val="0082511E"/>
    <w:rsid w:val="00833E09"/>
    <w:rsid w:val="00861A2F"/>
    <w:rsid w:val="00864E96"/>
    <w:rsid w:val="008673A9"/>
    <w:rsid w:val="00881407"/>
    <w:rsid w:val="00891A5E"/>
    <w:rsid w:val="00892DE2"/>
    <w:rsid w:val="008A608C"/>
    <w:rsid w:val="008E6773"/>
    <w:rsid w:val="008E74A2"/>
    <w:rsid w:val="008E7CA8"/>
    <w:rsid w:val="008F1B09"/>
    <w:rsid w:val="00903F66"/>
    <w:rsid w:val="00922296"/>
    <w:rsid w:val="009414AE"/>
    <w:rsid w:val="00947C73"/>
    <w:rsid w:val="009628D1"/>
    <w:rsid w:val="00963B90"/>
    <w:rsid w:val="00966F6A"/>
    <w:rsid w:val="00980769"/>
    <w:rsid w:val="009840B8"/>
    <w:rsid w:val="00986EF7"/>
    <w:rsid w:val="009B28EF"/>
    <w:rsid w:val="009D6FB3"/>
    <w:rsid w:val="009E7239"/>
    <w:rsid w:val="00A141B6"/>
    <w:rsid w:val="00A413B8"/>
    <w:rsid w:val="00A41AE0"/>
    <w:rsid w:val="00A43BEC"/>
    <w:rsid w:val="00A51CF0"/>
    <w:rsid w:val="00A553DB"/>
    <w:rsid w:val="00A626EA"/>
    <w:rsid w:val="00A628E3"/>
    <w:rsid w:val="00A71D60"/>
    <w:rsid w:val="00AA0AA8"/>
    <w:rsid w:val="00AA675D"/>
    <w:rsid w:val="00AA70A4"/>
    <w:rsid w:val="00AB2261"/>
    <w:rsid w:val="00AB3062"/>
    <w:rsid w:val="00AB3D8C"/>
    <w:rsid w:val="00AC6369"/>
    <w:rsid w:val="00AD52FE"/>
    <w:rsid w:val="00AE3694"/>
    <w:rsid w:val="00AF48EA"/>
    <w:rsid w:val="00B03CCB"/>
    <w:rsid w:val="00B11628"/>
    <w:rsid w:val="00B23764"/>
    <w:rsid w:val="00B238AE"/>
    <w:rsid w:val="00B2444A"/>
    <w:rsid w:val="00B257C1"/>
    <w:rsid w:val="00B27BE0"/>
    <w:rsid w:val="00B34BF1"/>
    <w:rsid w:val="00B3517A"/>
    <w:rsid w:val="00B46ED7"/>
    <w:rsid w:val="00B537D0"/>
    <w:rsid w:val="00B60EBC"/>
    <w:rsid w:val="00B63761"/>
    <w:rsid w:val="00B774F5"/>
    <w:rsid w:val="00B8606F"/>
    <w:rsid w:val="00BA76E1"/>
    <w:rsid w:val="00BD1234"/>
    <w:rsid w:val="00C16A3B"/>
    <w:rsid w:val="00C2214F"/>
    <w:rsid w:val="00C23E0F"/>
    <w:rsid w:val="00C52BA9"/>
    <w:rsid w:val="00C57923"/>
    <w:rsid w:val="00C60B0E"/>
    <w:rsid w:val="00C7267B"/>
    <w:rsid w:val="00C73B97"/>
    <w:rsid w:val="00C7455A"/>
    <w:rsid w:val="00C75685"/>
    <w:rsid w:val="00C77823"/>
    <w:rsid w:val="00C8740C"/>
    <w:rsid w:val="00CA247C"/>
    <w:rsid w:val="00CA3EA9"/>
    <w:rsid w:val="00CB1811"/>
    <w:rsid w:val="00CB5FFE"/>
    <w:rsid w:val="00CC1CF4"/>
    <w:rsid w:val="00CD3BE9"/>
    <w:rsid w:val="00CD6ACC"/>
    <w:rsid w:val="00CE26D0"/>
    <w:rsid w:val="00CE6D8D"/>
    <w:rsid w:val="00CF20E6"/>
    <w:rsid w:val="00D02641"/>
    <w:rsid w:val="00D029EC"/>
    <w:rsid w:val="00D05181"/>
    <w:rsid w:val="00D13542"/>
    <w:rsid w:val="00D52513"/>
    <w:rsid w:val="00D87C9F"/>
    <w:rsid w:val="00DA251E"/>
    <w:rsid w:val="00DC3974"/>
    <w:rsid w:val="00DD791F"/>
    <w:rsid w:val="00E10B41"/>
    <w:rsid w:val="00E3067C"/>
    <w:rsid w:val="00E46A36"/>
    <w:rsid w:val="00E56D35"/>
    <w:rsid w:val="00E61E4E"/>
    <w:rsid w:val="00E620D6"/>
    <w:rsid w:val="00EA4DE6"/>
    <w:rsid w:val="00EB0DAC"/>
    <w:rsid w:val="00EB41D5"/>
    <w:rsid w:val="00EB4351"/>
    <w:rsid w:val="00F02BB9"/>
    <w:rsid w:val="00F05DBA"/>
    <w:rsid w:val="00F06BCC"/>
    <w:rsid w:val="00F17496"/>
    <w:rsid w:val="00F25C98"/>
    <w:rsid w:val="00F3094D"/>
    <w:rsid w:val="00F34FD3"/>
    <w:rsid w:val="00F36CE4"/>
    <w:rsid w:val="00F40612"/>
    <w:rsid w:val="00F53EF1"/>
    <w:rsid w:val="00F72424"/>
    <w:rsid w:val="00F82A75"/>
    <w:rsid w:val="00F8488F"/>
    <w:rsid w:val="00FA484D"/>
    <w:rsid w:val="00FA5E75"/>
    <w:rsid w:val="00FB14B1"/>
    <w:rsid w:val="00FB2DA2"/>
    <w:rsid w:val="00FB2F20"/>
    <w:rsid w:val="00FC35C1"/>
    <w:rsid w:val="00FC3FE0"/>
    <w:rsid w:val="00FD14C3"/>
    <w:rsid w:val="00FD495C"/>
    <w:rsid w:val="00FD77A3"/>
    <w:rsid w:val="00FF1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2A48002DA3A80F55A3728B66D636D3CBBDF4376EA3A56E9E163F49EA0ADBEF55CA9180E25882EEB100E3FFC5501E4A25B3F658FA6B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822D744A</Template>
  <TotalTime>133</TotalTime>
  <Pages>3</Pages>
  <Words>708</Words>
  <Characters>4040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Килипченко Олег Юрьевич</cp:lastModifiedBy>
  <cp:revision>21</cp:revision>
  <cp:lastPrinted>2022-02-24T11:02:00Z</cp:lastPrinted>
  <dcterms:created xsi:type="dcterms:W3CDTF">2022-03-01T08:13:00Z</dcterms:created>
  <dcterms:modified xsi:type="dcterms:W3CDTF">2023-01-16T11:14:00Z</dcterms:modified>
</cp:coreProperties>
</file>